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45E899" w14:textId="77777777" w:rsidR="005A553E" w:rsidRPr="0051730D" w:rsidRDefault="005A553E" w:rsidP="00667DD7">
      <w:pPr>
        <w:jc w:val="center"/>
        <w:rPr>
          <w:rFonts w:ascii="Abadi MT Condensed Light" w:hAnsi="Abadi MT Condensed Light"/>
          <w:b/>
          <w:sz w:val="36"/>
          <w:szCs w:val="36"/>
        </w:rPr>
      </w:pPr>
      <w:r w:rsidRPr="0051730D">
        <w:rPr>
          <w:rFonts w:ascii="Abadi MT Condensed Light" w:hAnsi="Abadi MT Condensed Light"/>
          <w:b/>
          <w:sz w:val="36"/>
          <w:szCs w:val="36"/>
        </w:rPr>
        <w:t>MONTEREY FOUNDATION</w:t>
      </w:r>
    </w:p>
    <w:p w14:paraId="02F901B7" w14:textId="1ABBE226" w:rsidR="005A553E" w:rsidRDefault="005A553E" w:rsidP="005A553E">
      <w:pPr>
        <w:jc w:val="center"/>
        <w:rPr>
          <w:rFonts w:ascii="Abadi MT Condensed Light" w:hAnsi="Abadi MT Condensed Light"/>
          <w:sz w:val="30"/>
          <w:szCs w:val="30"/>
        </w:rPr>
      </w:pPr>
      <w:r w:rsidRPr="007375C4">
        <w:rPr>
          <w:rFonts w:ascii="Abadi MT Condensed Light" w:hAnsi="Abadi MT Condensed Light"/>
          <w:sz w:val="30"/>
          <w:szCs w:val="30"/>
        </w:rPr>
        <w:t>APPLICATION FOR ASSISTANCE</w:t>
      </w:r>
    </w:p>
    <w:p w14:paraId="34DF9B61" w14:textId="2CFCCCF9" w:rsidR="00E45E87" w:rsidRPr="002B0AAD" w:rsidRDefault="00E45E87" w:rsidP="005A553E">
      <w:pPr>
        <w:jc w:val="center"/>
        <w:rPr>
          <w:rFonts w:asciiTheme="minorHAnsi" w:hAnsiTheme="minorHAnsi" w:cstheme="majorHAnsi"/>
          <w:i/>
          <w:iCs/>
          <w:color w:val="0432FF"/>
          <w:sz w:val="20"/>
          <w:szCs w:val="20"/>
        </w:rPr>
      </w:pPr>
      <w:r w:rsidRPr="002B0AAD">
        <w:rPr>
          <w:rFonts w:asciiTheme="minorHAnsi" w:hAnsiTheme="minorHAnsi" w:cstheme="majorHAnsi"/>
          <w:i/>
          <w:iCs/>
          <w:color w:val="0432FF"/>
          <w:sz w:val="20"/>
          <w:szCs w:val="20"/>
        </w:rPr>
        <w:t xml:space="preserve">Updated </w:t>
      </w:r>
      <w:r w:rsidR="00DE0702">
        <w:rPr>
          <w:rFonts w:asciiTheme="minorHAnsi" w:hAnsiTheme="minorHAnsi" w:cstheme="majorHAnsi"/>
          <w:i/>
          <w:iCs/>
          <w:color w:val="0432FF"/>
          <w:sz w:val="20"/>
          <w:szCs w:val="20"/>
        </w:rPr>
        <w:t>August 2026</w:t>
      </w:r>
    </w:p>
    <w:p w14:paraId="25C36B93" w14:textId="77777777" w:rsidR="005A553E" w:rsidRPr="005A553E" w:rsidRDefault="005A553E" w:rsidP="005A553E">
      <w:pPr>
        <w:jc w:val="center"/>
        <w:rPr>
          <w:sz w:val="10"/>
          <w:szCs w:val="10"/>
        </w:rPr>
      </w:pPr>
    </w:p>
    <w:p w14:paraId="5502B2AE" w14:textId="77777777" w:rsidR="005A553E" w:rsidRDefault="005A553E" w:rsidP="005A553E">
      <w:pPr>
        <w:jc w:val="center"/>
        <w:rPr>
          <w:rFonts w:ascii="Comic Sans MS" w:hAnsi="Comic Sans MS"/>
          <w:sz w:val="28"/>
          <w:szCs w:val="28"/>
        </w:rPr>
      </w:pPr>
      <w:r w:rsidRPr="005A553E">
        <w:rPr>
          <w:rFonts w:ascii="Comic Sans MS" w:hAnsi="Comic Sans MS"/>
          <w:sz w:val="28"/>
          <w:szCs w:val="28"/>
        </w:rPr>
        <w:t>Using God’s Resources To Build A Lasting Legacy</w:t>
      </w:r>
    </w:p>
    <w:p w14:paraId="638DAA9B" w14:textId="77777777" w:rsidR="005A553E" w:rsidRDefault="005A553E" w:rsidP="003C4F8A">
      <w:pPr>
        <w:tabs>
          <w:tab w:val="left" w:pos="360"/>
          <w:tab w:val="left" w:pos="720"/>
        </w:tabs>
        <w:rPr>
          <w:rFonts w:ascii="Comic Sans MS" w:hAnsi="Comic Sans MS"/>
          <w:sz w:val="28"/>
          <w:szCs w:val="28"/>
        </w:rPr>
      </w:pPr>
    </w:p>
    <w:p w14:paraId="4CD6DDA4" w14:textId="48F6A85A" w:rsidR="005A553E" w:rsidRPr="00E90E21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  <w:r w:rsidRPr="005A553E">
        <w:rPr>
          <w:rFonts w:ascii="Arial" w:hAnsi="Arial" w:cs="Arial"/>
          <w:b/>
          <w:sz w:val="28"/>
          <w:szCs w:val="28"/>
        </w:rPr>
        <w:t>GENERAL</w:t>
      </w:r>
      <w:r w:rsidR="00E45E87">
        <w:rPr>
          <w:rFonts w:ascii="Arial" w:hAnsi="Arial" w:cs="Arial"/>
          <w:b/>
          <w:sz w:val="28"/>
          <w:szCs w:val="28"/>
        </w:rPr>
        <w:t xml:space="preserve"> INFORMATION:</w:t>
      </w:r>
    </w:p>
    <w:p w14:paraId="6A01B48B" w14:textId="77777777" w:rsidR="005A553E" w:rsidRPr="00E90E21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</w:p>
    <w:p w14:paraId="5E781BC6" w14:textId="1AEAFE51" w:rsidR="005A553E" w:rsidRPr="00D45C2F" w:rsidRDefault="003C4F8A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="005A553E" w:rsidRPr="00792BB6">
        <w:rPr>
          <w:rFonts w:ascii="Arial" w:hAnsi="Arial" w:cs="Arial"/>
          <w:bCs/>
          <w:sz w:val="26"/>
          <w:szCs w:val="26"/>
        </w:rPr>
        <w:t>Date of Application:</w:t>
      </w:r>
      <w:r w:rsidR="00E90E21" w:rsidRPr="00D45C2F">
        <w:rPr>
          <w:rFonts w:ascii="Times New Roman" w:hAnsi="Times New Roman" w:cs="Times New Roman"/>
          <w:bCs/>
        </w:rPr>
        <w:tab/>
      </w:r>
    </w:p>
    <w:p w14:paraId="40CE6E9F" w14:textId="77777777" w:rsidR="005A553E" w:rsidRPr="00D45C2F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</w:rPr>
      </w:pPr>
    </w:p>
    <w:p w14:paraId="4A768E9F" w14:textId="198B954A" w:rsidR="005A553E" w:rsidRPr="00534BDD" w:rsidRDefault="003C4F8A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/>
          <w:sz w:val="26"/>
          <w:szCs w:val="26"/>
        </w:rPr>
      </w:pPr>
      <w:r w:rsidRPr="00534BDD">
        <w:rPr>
          <w:rFonts w:ascii="Arial" w:hAnsi="Arial" w:cs="Arial"/>
          <w:b/>
          <w:sz w:val="26"/>
          <w:szCs w:val="26"/>
        </w:rPr>
        <w:tab/>
      </w:r>
      <w:r w:rsidR="005A553E" w:rsidRPr="00534BDD">
        <w:rPr>
          <w:rFonts w:ascii="Arial" w:hAnsi="Arial" w:cs="Arial"/>
          <w:b/>
          <w:sz w:val="26"/>
          <w:szCs w:val="26"/>
        </w:rPr>
        <w:t>Applicant:</w:t>
      </w:r>
      <w:r w:rsidR="00E90E21" w:rsidRPr="00534BDD">
        <w:rPr>
          <w:rFonts w:ascii="Times New Roman" w:hAnsi="Times New Roman" w:cs="Times New Roman"/>
          <w:b/>
          <w:sz w:val="26"/>
          <w:szCs w:val="26"/>
        </w:rPr>
        <w:tab/>
      </w:r>
      <w:r w:rsidR="008515F5" w:rsidRPr="00534BDD">
        <w:rPr>
          <w:rFonts w:ascii="Times New Roman" w:hAnsi="Times New Roman" w:cs="Times New Roman"/>
          <w:b/>
        </w:rPr>
        <w:tab/>
      </w:r>
      <w:r w:rsidR="00E90E21" w:rsidRPr="00534BDD">
        <w:rPr>
          <w:rFonts w:ascii="Times New Roman" w:hAnsi="Times New Roman" w:cs="Times New Roman"/>
          <w:b/>
          <w:sz w:val="26"/>
          <w:szCs w:val="26"/>
        </w:rPr>
        <w:tab/>
      </w:r>
      <w:r w:rsidR="00E90E21" w:rsidRPr="00534BDD">
        <w:rPr>
          <w:rFonts w:ascii="Times New Roman" w:hAnsi="Times New Roman" w:cs="Times New Roman"/>
          <w:b/>
          <w:sz w:val="26"/>
          <w:szCs w:val="26"/>
        </w:rPr>
        <w:tab/>
      </w:r>
    </w:p>
    <w:p w14:paraId="414A40D4" w14:textId="77777777" w:rsidR="005A553E" w:rsidRPr="00D45C2F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</w:p>
    <w:p w14:paraId="58A5E167" w14:textId="659B8008" w:rsidR="005A553E" w:rsidRPr="00D45C2F" w:rsidRDefault="003C4F8A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</w:rPr>
      </w:pPr>
      <w:r>
        <w:rPr>
          <w:rFonts w:ascii="Arial" w:hAnsi="Arial" w:cs="Arial"/>
          <w:bCs/>
          <w:sz w:val="26"/>
          <w:szCs w:val="26"/>
        </w:rPr>
        <w:tab/>
      </w:r>
      <w:r w:rsidR="005A553E" w:rsidRPr="00792BB6">
        <w:rPr>
          <w:rFonts w:ascii="Arial" w:hAnsi="Arial" w:cs="Arial"/>
          <w:bCs/>
          <w:sz w:val="26"/>
          <w:szCs w:val="26"/>
        </w:rPr>
        <w:t>Contact Person:</w:t>
      </w:r>
      <w:r w:rsidR="00E90E21" w:rsidRPr="00D45C2F">
        <w:rPr>
          <w:rFonts w:ascii="Times New Roman" w:hAnsi="Times New Roman" w:cs="Times New Roman"/>
          <w:bCs/>
        </w:rPr>
        <w:tab/>
      </w:r>
      <w:r w:rsidR="00E90E21" w:rsidRPr="00D45C2F">
        <w:rPr>
          <w:rFonts w:ascii="Times New Roman" w:hAnsi="Times New Roman" w:cs="Times New Roman"/>
          <w:bCs/>
        </w:rPr>
        <w:tab/>
      </w:r>
    </w:p>
    <w:p w14:paraId="6EC504D5" w14:textId="77777777" w:rsidR="005A553E" w:rsidRPr="00D45C2F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</w:rPr>
      </w:pPr>
    </w:p>
    <w:p w14:paraId="1757461C" w14:textId="15973A12" w:rsidR="005A553E" w:rsidRPr="00D45C2F" w:rsidRDefault="003C4F8A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="009504A3" w:rsidRPr="00792BB6">
        <w:rPr>
          <w:rFonts w:ascii="Arial" w:hAnsi="Arial" w:cs="Arial"/>
          <w:bCs/>
          <w:sz w:val="26"/>
          <w:szCs w:val="26"/>
        </w:rPr>
        <w:t>Contact</w:t>
      </w:r>
      <w:r w:rsidR="005A553E" w:rsidRPr="00792BB6">
        <w:rPr>
          <w:rFonts w:ascii="Arial" w:hAnsi="Arial" w:cs="Arial"/>
          <w:bCs/>
          <w:sz w:val="26"/>
          <w:szCs w:val="26"/>
        </w:rPr>
        <w:t xml:space="preserve"> </w:t>
      </w:r>
      <w:r w:rsidR="00B51A00">
        <w:rPr>
          <w:rFonts w:ascii="Arial" w:hAnsi="Arial" w:cs="Arial"/>
          <w:bCs/>
          <w:sz w:val="26"/>
          <w:szCs w:val="26"/>
        </w:rPr>
        <w:t>Address</w:t>
      </w:r>
      <w:r w:rsidR="005A553E" w:rsidRPr="00792BB6">
        <w:rPr>
          <w:rFonts w:ascii="Arial" w:hAnsi="Arial" w:cs="Arial"/>
          <w:bCs/>
          <w:sz w:val="26"/>
          <w:szCs w:val="26"/>
        </w:rPr>
        <w:t>:</w:t>
      </w:r>
      <w:r w:rsidR="00E90E21" w:rsidRPr="00D45C2F">
        <w:rPr>
          <w:rFonts w:ascii="Times New Roman" w:hAnsi="Times New Roman" w:cs="Times New Roman"/>
          <w:bCs/>
          <w:sz w:val="26"/>
          <w:szCs w:val="26"/>
        </w:rPr>
        <w:tab/>
      </w:r>
      <w:r w:rsidR="008515F5" w:rsidRPr="00D45C2F">
        <w:rPr>
          <w:rFonts w:ascii="Times New Roman" w:hAnsi="Times New Roman" w:cs="Times New Roman"/>
          <w:bCs/>
          <w:sz w:val="26"/>
          <w:szCs w:val="26"/>
        </w:rPr>
        <w:tab/>
      </w:r>
    </w:p>
    <w:p w14:paraId="0A2954DA" w14:textId="0FF61015" w:rsidR="005A553E" w:rsidRPr="00D45C2F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 w:rsidRPr="00D45C2F">
        <w:rPr>
          <w:rFonts w:ascii="Times New Roman" w:hAnsi="Times New Roman" w:cs="Times New Roman"/>
          <w:bCs/>
          <w:sz w:val="26"/>
          <w:szCs w:val="26"/>
        </w:rPr>
        <w:tab/>
      </w:r>
      <w:r w:rsidR="00B51A00">
        <w:rPr>
          <w:rFonts w:ascii="Arial" w:hAnsi="Arial" w:cs="Arial"/>
          <w:bCs/>
          <w:sz w:val="26"/>
          <w:szCs w:val="26"/>
        </w:rPr>
        <w:t xml:space="preserve">          </w:t>
      </w:r>
      <w:r w:rsidR="003C4F8A">
        <w:rPr>
          <w:rFonts w:ascii="Arial" w:hAnsi="Arial" w:cs="Arial"/>
          <w:bCs/>
          <w:sz w:val="26"/>
          <w:szCs w:val="26"/>
        </w:rPr>
        <w:t xml:space="preserve">    </w:t>
      </w:r>
      <w:r w:rsidR="00534BDD">
        <w:rPr>
          <w:rFonts w:ascii="Arial" w:hAnsi="Arial" w:cs="Arial"/>
          <w:bCs/>
          <w:sz w:val="26"/>
          <w:szCs w:val="26"/>
        </w:rPr>
        <w:t xml:space="preserve">     </w:t>
      </w:r>
      <w:r w:rsidR="003C4F8A">
        <w:rPr>
          <w:rFonts w:ascii="Arial" w:hAnsi="Arial" w:cs="Arial"/>
          <w:bCs/>
          <w:sz w:val="26"/>
          <w:szCs w:val="26"/>
        </w:rPr>
        <w:t xml:space="preserve"> </w:t>
      </w:r>
      <w:r w:rsidRPr="00792BB6">
        <w:rPr>
          <w:rFonts w:ascii="Arial" w:hAnsi="Arial" w:cs="Arial"/>
          <w:bCs/>
          <w:sz w:val="26"/>
          <w:szCs w:val="26"/>
        </w:rPr>
        <w:t>City:</w:t>
      </w:r>
      <w:r w:rsidRPr="00D45C2F">
        <w:rPr>
          <w:rFonts w:ascii="Times New Roman" w:hAnsi="Times New Roman" w:cs="Times New Roman"/>
          <w:bCs/>
          <w:sz w:val="26"/>
          <w:szCs w:val="26"/>
        </w:rPr>
        <w:tab/>
      </w:r>
      <w:r w:rsidRPr="00D45C2F">
        <w:rPr>
          <w:rFonts w:ascii="Times New Roman" w:hAnsi="Times New Roman" w:cs="Times New Roman"/>
          <w:bCs/>
        </w:rPr>
        <w:tab/>
      </w:r>
      <w:r w:rsidRPr="00D45C2F">
        <w:rPr>
          <w:rFonts w:ascii="Times New Roman" w:hAnsi="Times New Roman" w:cs="Times New Roman"/>
          <w:bCs/>
        </w:rPr>
        <w:tab/>
      </w:r>
      <w:r w:rsidRPr="00D45C2F">
        <w:rPr>
          <w:rFonts w:ascii="Times New Roman" w:hAnsi="Times New Roman" w:cs="Times New Roman"/>
          <w:bCs/>
        </w:rPr>
        <w:tab/>
      </w:r>
      <w:r w:rsidR="00B51A00" w:rsidRPr="00D45C2F">
        <w:rPr>
          <w:rFonts w:ascii="Times New Roman" w:hAnsi="Times New Roman" w:cs="Times New Roman"/>
          <w:bCs/>
        </w:rPr>
        <w:tab/>
      </w:r>
      <w:r w:rsidRPr="00792BB6">
        <w:rPr>
          <w:rFonts w:ascii="Arial" w:hAnsi="Arial" w:cs="Arial"/>
          <w:bCs/>
          <w:sz w:val="26"/>
          <w:szCs w:val="26"/>
        </w:rPr>
        <w:t>State:</w:t>
      </w:r>
      <w:r w:rsidRPr="00792BB6">
        <w:rPr>
          <w:rFonts w:ascii="Arial" w:hAnsi="Arial" w:cs="Arial"/>
          <w:bCs/>
        </w:rPr>
        <w:tab/>
      </w:r>
      <w:r w:rsidRPr="00D45C2F">
        <w:rPr>
          <w:rFonts w:ascii="Times New Roman" w:hAnsi="Times New Roman" w:cs="Times New Roman"/>
          <w:bCs/>
          <w:sz w:val="26"/>
          <w:szCs w:val="26"/>
        </w:rPr>
        <w:tab/>
      </w:r>
      <w:r w:rsidRPr="00D45C2F">
        <w:rPr>
          <w:rFonts w:ascii="Times New Roman" w:hAnsi="Times New Roman" w:cs="Times New Roman"/>
          <w:bCs/>
          <w:sz w:val="26"/>
          <w:szCs w:val="26"/>
        </w:rPr>
        <w:tab/>
      </w:r>
      <w:r w:rsidRPr="00792BB6">
        <w:rPr>
          <w:rFonts w:ascii="Arial" w:hAnsi="Arial" w:cs="Arial"/>
          <w:bCs/>
          <w:sz w:val="26"/>
          <w:szCs w:val="26"/>
        </w:rPr>
        <w:t>Zip:</w:t>
      </w:r>
    </w:p>
    <w:p w14:paraId="4E89B8FF" w14:textId="24ACBB6E" w:rsidR="005A553E" w:rsidRPr="00D45C2F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</w:p>
    <w:p w14:paraId="148AE615" w14:textId="7835ED4C" w:rsidR="005A553E" w:rsidRPr="002C1F8E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 w:rsidRPr="00792BB6">
        <w:rPr>
          <w:rFonts w:ascii="Arial" w:hAnsi="Arial" w:cs="Arial"/>
          <w:bCs/>
          <w:sz w:val="26"/>
          <w:szCs w:val="26"/>
        </w:rPr>
        <w:tab/>
      </w:r>
      <w:r w:rsidR="003C4F8A">
        <w:rPr>
          <w:rFonts w:ascii="Arial" w:hAnsi="Arial" w:cs="Arial"/>
          <w:bCs/>
          <w:sz w:val="26"/>
          <w:szCs w:val="26"/>
        </w:rPr>
        <w:tab/>
      </w:r>
      <w:r w:rsidRPr="00792BB6">
        <w:rPr>
          <w:rFonts w:ascii="Arial" w:hAnsi="Arial" w:cs="Arial"/>
          <w:bCs/>
          <w:sz w:val="26"/>
          <w:szCs w:val="26"/>
        </w:rPr>
        <w:t>Telephone:</w:t>
      </w:r>
      <w:r w:rsidRPr="00792BB6">
        <w:rPr>
          <w:rFonts w:ascii="Arial" w:hAnsi="Arial" w:cs="Arial"/>
          <w:bCs/>
          <w:sz w:val="26"/>
          <w:szCs w:val="26"/>
        </w:rPr>
        <w:tab/>
      </w:r>
      <w:r w:rsidRPr="002C1F8E">
        <w:rPr>
          <w:rFonts w:ascii="Times New Roman" w:hAnsi="Times New Roman" w:cs="Times New Roman"/>
          <w:bCs/>
          <w:sz w:val="26"/>
          <w:szCs w:val="26"/>
        </w:rPr>
        <w:tab/>
      </w:r>
      <w:r w:rsidRPr="002C1F8E">
        <w:rPr>
          <w:rFonts w:ascii="Times New Roman" w:hAnsi="Times New Roman" w:cs="Times New Roman"/>
          <w:bCs/>
          <w:sz w:val="26"/>
          <w:szCs w:val="26"/>
        </w:rPr>
        <w:tab/>
      </w:r>
      <w:r w:rsidRPr="002C1F8E">
        <w:rPr>
          <w:rFonts w:ascii="Times New Roman" w:hAnsi="Times New Roman" w:cs="Times New Roman"/>
          <w:bCs/>
          <w:sz w:val="26"/>
          <w:szCs w:val="26"/>
        </w:rPr>
        <w:tab/>
      </w:r>
    </w:p>
    <w:p w14:paraId="2FA96622" w14:textId="77777777" w:rsidR="005A553E" w:rsidRPr="002C1F8E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</w:p>
    <w:p w14:paraId="10BFEA2A" w14:textId="47DD7325" w:rsidR="005A553E" w:rsidRPr="002C1F8E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 w:rsidRPr="00792BB6">
        <w:rPr>
          <w:rFonts w:ascii="Arial" w:hAnsi="Arial" w:cs="Arial"/>
          <w:bCs/>
          <w:sz w:val="26"/>
          <w:szCs w:val="26"/>
        </w:rPr>
        <w:tab/>
      </w:r>
      <w:r w:rsidR="003C4F8A">
        <w:rPr>
          <w:rFonts w:ascii="Arial" w:hAnsi="Arial" w:cs="Arial"/>
          <w:bCs/>
          <w:sz w:val="26"/>
          <w:szCs w:val="26"/>
        </w:rPr>
        <w:tab/>
      </w:r>
      <w:r w:rsidRPr="00792BB6">
        <w:rPr>
          <w:rFonts w:ascii="Arial" w:hAnsi="Arial" w:cs="Arial"/>
          <w:bCs/>
          <w:sz w:val="26"/>
          <w:szCs w:val="26"/>
        </w:rPr>
        <w:t>E-Mail:</w:t>
      </w:r>
      <w:r w:rsidR="00E90E21" w:rsidRPr="002C1F8E">
        <w:rPr>
          <w:rFonts w:ascii="Times New Roman" w:hAnsi="Times New Roman" w:cs="Times New Roman"/>
          <w:bCs/>
          <w:sz w:val="26"/>
          <w:szCs w:val="26"/>
        </w:rPr>
        <w:tab/>
      </w:r>
      <w:r w:rsidR="00E90E21" w:rsidRPr="002C1F8E">
        <w:rPr>
          <w:rFonts w:ascii="Times New Roman" w:hAnsi="Times New Roman" w:cs="Times New Roman"/>
          <w:bCs/>
          <w:sz w:val="26"/>
          <w:szCs w:val="26"/>
        </w:rPr>
        <w:tab/>
      </w:r>
    </w:p>
    <w:p w14:paraId="2D870F7F" w14:textId="77777777" w:rsidR="005A553E" w:rsidRPr="002C1F8E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</w:p>
    <w:p w14:paraId="2FD19ADE" w14:textId="09CC95BC" w:rsidR="00B132CE" w:rsidRPr="002C1F8E" w:rsidRDefault="003C4F8A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 w:rsidRPr="00DE0702">
        <w:rPr>
          <w:rFonts w:ascii="Arial" w:hAnsi="Arial" w:cs="Arial"/>
          <w:b/>
          <w:sz w:val="26"/>
          <w:szCs w:val="26"/>
        </w:rPr>
        <w:tab/>
      </w:r>
      <w:r w:rsidR="00B132CE" w:rsidRPr="00DE0702">
        <w:rPr>
          <w:rFonts w:ascii="Arial" w:hAnsi="Arial" w:cs="Arial"/>
          <w:b/>
          <w:sz w:val="26"/>
          <w:szCs w:val="26"/>
        </w:rPr>
        <w:t>Brief Description of Reason for Request</w:t>
      </w:r>
      <w:r w:rsidR="00DE0702">
        <w:rPr>
          <w:rFonts w:ascii="Arial" w:hAnsi="Arial" w:cs="Arial"/>
          <w:bCs/>
          <w:sz w:val="26"/>
          <w:szCs w:val="26"/>
        </w:rPr>
        <w:t xml:space="preserve"> (Details on next page)</w:t>
      </w:r>
      <w:r w:rsidR="00B132CE" w:rsidRPr="00792BB6">
        <w:rPr>
          <w:rFonts w:ascii="Arial" w:hAnsi="Arial" w:cs="Arial"/>
          <w:bCs/>
          <w:sz w:val="26"/>
          <w:szCs w:val="26"/>
        </w:rPr>
        <w:t>:</w:t>
      </w:r>
    </w:p>
    <w:p w14:paraId="5868A4A8" w14:textId="77777777" w:rsidR="00B132CE" w:rsidRPr="002C1F8E" w:rsidRDefault="00B132C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</w:p>
    <w:p w14:paraId="037E7E40" w14:textId="77777777" w:rsidR="00B132CE" w:rsidRPr="002C1F8E" w:rsidRDefault="00B132C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</w:p>
    <w:p w14:paraId="316A447E" w14:textId="05196D88" w:rsidR="005A553E" w:rsidRPr="00534BDD" w:rsidRDefault="003C4F8A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="005A553E" w:rsidRPr="00534BDD">
        <w:rPr>
          <w:rFonts w:ascii="Arial" w:hAnsi="Arial" w:cs="Arial"/>
          <w:b/>
          <w:sz w:val="26"/>
          <w:szCs w:val="26"/>
        </w:rPr>
        <w:t>Amount Requested:</w:t>
      </w:r>
      <w:r w:rsidR="00E90E21" w:rsidRPr="00534BDD">
        <w:rPr>
          <w:rFonts w:ascii="Arial" w:hAnsi="Arial" w:cs="Arial"/>
          <w:b/>
        </w:rPr>
        <w:tab/>
      </w:r>
    </w:p>
    <w:p w14:paraId="54D268F1" w14:textId="77777777" w:rsidR="005A553E" w:rsidRPr="002B0AAD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/>
          <w:sz w:val="26"/>
          <w:szCs w:val="26"/>
        </w:rPr>
      </w:pPr>
    </w:p>
    <w:p w14:paraId="1A5B2F9F" w14:textId="4CC79780" w:rsidR="005A553E" w:rsidRPr="002B0AAD" w:rsidRDefault="005A553E" w:rsidP="003C4F8A">
      <w:pPr>
        <w:tabs>
          <w:tab w:val="left" w:pos="360"/>
          <w:tab w:val="left" w:pos="720"/>
        </w:tabs>
        <w:rPr>
          <w:rFonts w:ascii="Times New Roman" w:hAnsi="Times New Roman" w:cs="Times New Roman"/>
          <w:bCs/>
          <w:sz w:val="26"/>
          <w:szCs w:val="26"/>
        </w:rPr>
      </w:pPr>
      <w:r w:rsidRPr="002B0AAD">
        <w:rPr>
          <w:rFonts w:ascii="Times New Roman" w:hAnsi="Times New Roman" w:cs="Times New Roman"/>
          <w:b/>
          <w:sz w:val="26"/>
          <w:szCs w:val="26"/>
        </w:rPr>
        <w:tab/>
      </w:r>
    </w:p>
    <w:p w14:paraId="373EB909" w14:textId="77777777" w:rsidR="005A553E" w:rsidRPr="009254AA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  <w:r w:rsidRPr="009254AA">
        <w:rPr>
          <w:rFonts w:ascii="Arial" w:hAnsi="Arial" w:cs="Arial"/>
          <w:b/>
          <w:sz w:val="26"/>
          <w:szCs w:val="26"/>
        </w:rPr>
        <w:t>AREA OF REQUEST</w:t>
      </w:r>
    </w:p>
    <w:p w14:paraId="7C4D52AD" w14:textId="77777777" w:rsidR="005A553E" w:rsidRPr="009254AA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</w:p>
    <w:p w14:paraId="3D69B0D5" w14:textId="77777777" w:rsidR="005A553E" w:rsidRPr="00792BB6" w:rsidRDefault="005A553E" w:rsidP="0034576D">
      <w:pPr>
        <w:tabs>
          <w:tab w:val="left" w:pos="360"/>
          <w:tab w:val="left" w:pos="720"/>
        </w:tabs>
        <w:spacing w:line="360" w:lineRule="auto"/>
        <w:rPr>
          <w:rFonts w:ascii="Arial" w:hAnsi="Arial" w:cs="Arial"/>
          <w:bCs/>
          <w:sz w:val="26"/>
          <w:szCs w:val="26"/>
        </w:rPr>
      </w:pPr>
      <w:r w:rsidRPr="00792BB6">
        <w:rPr>
          <w:rFonts w:ascii="Arial" w:hAnsi="Arial" w:cs="Arial"/>
          <w:bCs/>
          <w:sz w:val="26"/>
          <w:szCs w:val="26"/>
        </w:rPr>
        <w:tab/>
        <w:t>Worldwide Missions ________</w:t>
      </w:r>
    </w:p>
    <w:p w14:paraId="2CD88A28" w14:textId="2A54A611" w:rsidR="005A553E" w:rsidRPr="00792BB6" w:rsidRDefault="0034576D" w:rsidP="0034576D">
      <w:pPr>
        <w:tabs>
          <w:tab w:val="left" w:pos="360"/>
          <w:tab w:val="left" w:pos="720"/>
        </w:tabs>
        <w:spacing w:line="36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="005A553E" w:rsidRPr="00792BB6">
        <w:rPr>
          <w:rFonts w:ascii="Arial" w:hAnsi="Arial" w:cs="Arial"/>
          <w:bCs/>
          <w:sz w:val="26"/>
          <w:szCs w:val="26"/>
        </w:rPr>
        <w:t>Community Missions _______</w:t>
      </w:r>
    </w:p>
    <w:p w14:paraId="464327AF" w14:textId="0C73B5BE" w:rsidR="005A553E" w:rsidRPr="00792BB6" w:rsidRDefault="0034576D" w:rsidP="0034576D">
      <w:pPr>
        <w:tabs>
          <w:tab w:val="left" w:pos="360"/>
          <w:tab w:val="left" w:pos="720"/>
        </w:tabs>
        <w:spacing w:line="36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="005A553E" w:rsidRPr="00792BB6">
        <w:rPr>
          <w:rFonts w:ascii="Arial" w:hAnsi="Arial" w:cs="Arial"/>
          <w:bCs/>
          <w:sz w:val="26"/>
          <w:szCs w:val="26"/>
        </w:rPr>
        <w:t>Education ________________</w:t>
      </w:r>
    </w:p>
    <w:p w14:paraId="195646CF" w14:textId="77777777" w:rsidR="005A553E" w:rsidRPr="009254AA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</w:p>
    <w:p w14:paraId="1DE72BB3" w14:textId="77777777" w:rsidR="005A553E" w:rsidRPr="009254AA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</w:p>
    <w:p w14:paraId="488423DB" w14:textId="637BAE77" w:rsidR="005A553E" w:rsidRPr="009254AA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  <w:r w:rsidRPr="009254AA">
        <w:rPr>
          <w:rFonts w:ascii="Arial" w:hAnsi="Arial" w:cs="Arial"/>
          <w:b/>
          <w:sz w:val="26"/>
          <w:szCs w:val="26"/>
        </w:rPr>
        <w:t>Applicant Signature: ________________________________________</w:t>
      </w:r>
    </w:p>
    <w:p w14:paraId="10605A62" w14:textId="77777777" w:rsidR="005A553E" w:rsidRPr="009254AA" w:rsidRDefault="005A553E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6"/>
          <w:szCs w:val="26"/>
        </w:rPr>
      </w:pPr>
    </w:p>
    <w:p w14:paraId="761B51E5" w14:textId="00CA145C" w:rsidR="00E90E21" w:rsidRDefault="00EB067F" w:rsidP="003C4F8A">
      <w:pPr>
        <w:tabs>
          <w:tab w:val="left" w:pos="360"/>
          <w:tab w:val="left" w:pos="72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E90E21">
        <w:rPr>
          <w:rFonts w:ascii="Arial" w:hAnsi="Arial" w:cs="Arial"/>
          <w:b/>
          <w:sz w:val="28"/>
          <w:szCs w:val="28"/>
        </w:rPr>
        <w:br w:type="page"/>
      </w:r>
    </w:p>
    <w:p w14:paraId="62EE7FE3" w14:textId="07D867FE" w:rsidR="000415E2" w:rsidRDefault="009504A3" w:rsidP="005A55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SPECIFIC </w:t>
      </w:r>
      <w:r w:rsidR="005A553E" w:rsidRPr="009504A3">
        <w:rPr>
          <w:rFonts w:ascii="Arial" w:hAnsi="Arial" w:cs="Arial"/>
          <w:b/>
          <w:sz w:val="26"/>
          <w:szCs w:val="26"/>
        </w:rPr>
        <w:t>PURPOSE</w:t>
      </w:r>
      <w:r w:rsidR="00B93E59">
        <w:rPr>
          <w:rFonts w:ascii="Arial" w:hAnsi="Arial" w:cs="Arial"/>
          <w:b/>
          <w:sz w:val="26"/>
          <w:szCs w:val="26"/>
        </w:rPr>
        <w:t xml:space="preserve"> FOR FUNDING</w:t>
      </w:r>
      <w:r w:rsidR="005C0A4E" w:rsidRPr="009504A3">
        <w:rPr>
          <w:rFonts w:ascii="Arial" w:hAnsi="Arial" w:cs="Arial"/>
          <w:b/>
          <w:sz w:val="26"/>
          <w:szCs w:val="26"/>
        </w:rPr>
        <w:t>:</w:t>
      </w:r>
      <w:r w:rsidR="005C0A4E">
        <w:rPr>
          <w:rFonts w:ascii="Arial" w:hAnsi="Arial" w:cs="Arial"/>
          <w:b/>
          <w:sz w:val="28"/>
          <w:szCs w:val="28"/>
        </w:rPr>
        <w:t xml:space="preserve">   </w:t>
      </w:r>
    </w:p>
    <w:p w14:paraId="0A920947" w14:textId="77777777" w:rsidR="00F75926" w:rsidRDefault="00F75926" w:rsidP="00EE1E85">
      <w:pPr>
        <w:tabs>
          <w:tab w:val="left" w:pos="360"/>
          <w:tab w:val="left" w:pos="720"/>
          <w:tab w:val="left" w:pos="1080"/>
        </w:tabs>
        <w:rPr>
          <w:rFonts w:ascii="Arial" w:hAnsi="Arial" w:cs="Arial"/>
        </w:rPr>
      </w:pPr>
    </w:p>
    <w:p w14:paraId="4C705369" w14:textId="78BC8109" w:rsidR="00B83872" w:rsidRDefault="00B83872" w:rsidP="00EE1E85">
      <w:pPr>
        <w:tabs>
          <w:tab w:val="left" w:pos="360"/>
          <w:tab w:val="left" w:pos="720"/>
          <w:tab w:val="left" w:pos="1080"/>
        </w:tabs>
        <w:rPr>
          <w:rFonts w:ascii="Arial" w:hAnsi="Arial" w:cs="Arial"/>
        </w:rPr>
      </w:pPr>
      <w:r w:rsidRPr="0090549A">
        <w:rPr>
          <w:rFonts w:ascii="Arial" w:hAnsi="Arial" w:cs="Arial"/>
        </w:rPr>
        <w:t xml:space="preserve">Please </w:t>
      </w:r>
      <w:r w:rsidR="0090549A">
        <w:rPr>
          <w:rFonts w:ascii="Arial" w:hAnsi="Arial" w:cs="Arial"/>
        </w:rPr>
        <w:t>provid</w:t>
      </w:r>
      <w:r w:rsidRPr="0090549A">
        <w:rPr>
          <w:rFonts w:ascii="Arial" w:hAnsi="Arial" w:cs="Arial"/>
        </w:rPr>
        <w:t xml:space="preserve">e </w:t>
      </w:r>
      <w:r w:rsidR="00890B7D" w:rsidRPr="0090549A">
        <w:rPr>
          <w:rFonts w:ascii="Arial" w:hAnsi="Arial" w:cs="Arial"/>
        </w:rPr>
        <w:t xml:space="preserve">a </w:t>
      </w:r>
      <w:r w:rsidR="00706713">
        <w:rPr>
          <w:rFonts w:ascii="Arial" w:hAnsi="Arial" w:cs="Arial"/>
        </w:rPr>
        <w:t xml:space="preserve">descriptive </w:t>
      </w:r>
      <w:r w:rsidRPr="0090549A">
        <w:rPr>
          <w:rFonts w:ascii="Arial" w:hAnsi="Arial" w:cs="Arial"/>
        </w:rPr>
        <w:t>narrative</w:t>
      </w:r>
      <w:r w:rsidR="00D74822">
        <w:rPr>
          <w:rFonts w:ascii="Arial" w:hAnsi="Arial" w:cs="Arial"/>
        </w:rPr>
        <w:t xml:space="preserve"> including </w:t>
      </w:r>
      <w:r w:rsidRPr="0090549A">
        <w:rPr>
          <w:rFonts w:ascii="Arial" w:hAnsi="Arial" w:cs="Arial"/>
        </w:rPr>
        <w:t>photos</w:t>
      </w:r>
      <w:r w:rsidR="00EE168F">
        <w:rPr>
          <w:rFonts w:ascii="Arial" w:hAnsi="Arial" w:cs="Arial"/>
        </w:rPr>
        <w:t xml:space="preserve">, </w:t>
      </w:r>
      <w:r w:rsidR="00650363">
        <w:rPr>
          <w:rFonts w:ascii="Arial" w:hAnsi="Arial" w:cs="Arial"/>
        </w:rPr>
        <w:t>media links,</w:t>
      </w:r>
      <w:r w:rsidRPr="0090549A">
        <w:rPr>
          <w:rFonts w:ascii="Arial" w:hAnsi="Arial" w:cs="Arial"/>
        </w:rPr>
        <w:t xml:space="preserve"> </w:t>
      </w:r>
      <w:r w:rsidR="00890B7D" w:rsidRPr="0090549A">
        <w:rPr>
          <w:rFonts w:ascii="Arial" w:hAnsi="Arial" w:cs="Arial"/>
        </w:rPr>
        <w:t>or</w:t>
      </w:r>
      <w:r w:rsidRPr="0090549A">
        <w:rPr>
          <w:rFonts w:ascii="Arial" w:hAnsi="Arial" w:cs="Arial"/>
        </w:rPr>
        <w:t xml:space="preserve"> other information that will help </w:t>
      </w:r>
      <w:r w:rsidR="00F75926">
        <w:rPr>
          <w:rFonts w:ascii="Arial" w:hAnsi="Arial" w:cs="Arial"/>
        </w:rPr>
        <w:t xml:space="preserve">more </w:t>
      </w:r>
      <w:r w:rsidR="00D74822">
        <w:rPr>
          <w:rFonts w:ascii="Arial" w:hAnsi="Arial" w:cs="Arial"/>
        </w:rPr>
        <w:t xml:space="preserve">fully </w:t>
      </w:r>
      <w:r w:rsidRPr="0090549A">
        <w:rPr>
          <w:rFonts w:ascii="Arial" w:hAnsi="Arial" w:cs="Arial"/>
        </w:rPr>
        <w:t>explain th</w:t>
      </w:r>
      <w:r w:rsidR="00651A84" w:rsidRPr="0090549A">
        <w:rPr>
          <w:rFonts w:ascii="Arial" w:hAnsi="Arial" w:cs="Arial"/>
        </w:rPr>
        <w:t>e</w:t>
      </w:r>
      <w:r w:rsidRPr="0090549A">
        <w:rPr>
          <w:rFonts w:ascii="Arial" w:hAnsi="Arial" w:cs="Arial"/>
        </w:rPr>
        <w:t xml:space="preserve"> request</w:t>
      </w:r>
      <w:r w:rsidR="00650363">
        <w:rPr>
          <w:rFonts w:ascii="Arial" w:hAnsi="Arial" w:cs="Arial"/>
        </w:rPr>
        <w:t xml:space="preserve"> to</w:t>
      </w:r>
      <w:r w:rsidR="00E45E87">
        <w:rPr>
          <w:rFonts w:ascii="Arial" w:hAnsi="Arial" w:cs="Arial"/>
        </w:rPr>
        <w:t xml:space="preserve"> </w:t>
      </w:r>
      <w:r w:rsidR="009504A3">
        <w:rPr>
          <w:rFonts w:ascii="Arial" w:hAnsi="Arial" w:cs="Arial"/>
        </w:rPr>
        <w:t>aid the Board with prioritization and decision making</w:t>
      </w:r>
      <w:r w:rsidRPr="0090549A">
        <w:rPr>
          <w:rFonts w:ascii="Arial" w:hAnsi="Arial" w:cs="Arial"/>
        </w:rPr>
        <w:t>.</w:t>
      </w:r>
      <w:r w:rsidR="005C0A4E">
        <w:rPr>
          <w:rFonts w:ascii="Arial" w:hAnsi="Arial" w:cs="Arial"/>
        </w:rPr>
        <w:t xml:space="preserve"> </w:t>
      </w:r>
      <w:r w:rsidR="0090549A" w:rsidRPr="0090549A">
        <w:rPr>
          <w:rFonts w:ascii="Arial" w:hAnsi="Arial" w:cs="Arial"/>
        </w:rPr>
        <w:t xml:space="preserve"> </w:t>
      </w:r>
    </w:p>
    <w:p w14:paraId="77EF88DD" w14:textId="77777777" w:rsidR="00EE168F" w:rsidRPr="00D74822" w:rsidRDefault="00EE168F" w:rsidP="00EE1E85">
      <w:pPr>
        <w:tabs>
          <w:tab w:val="left" w:pos="360"/>
          <w:tab w:val="left" w:pos="720"/>
          <w:tab w:val="left" w:pos="1080"/>
        </w:tabs>
        <w:rPr>
          <w:rFonts w:ascii="Arial" w:hAnsi="Arial" w:cs="Arial"/>
        </w:rPr>
      </w:pPr>
    </w:p>
    <w:p w14:paraId="5EF1188E" w14:textId="34D8125B" w:rsidR="00332C6E" w:rsidRPr="00534BDD" w:rsidRDefault="000415E2" w:rsidP="0034576D">
      <w:pPr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b/>
          <w:i/>
          <w:iCs/>
          <w:color w:val="0432FF"/>
          <w:sz w:val="22"/>
          <w:szCs w:val="22"/>
        </w:rPr>
      </w:pPr>
      <w:r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NOTE:  </w:t>
      </w:r>
      <w:r w:rsidR="00390DC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If your </w:t>
      </w:r>
      <w:r w:rsidR="00B93E59" w:rsidRPr="00534BDD">
        <w:rPr>
          <w:rFonts w:ascii="Arial" w:hAnsi="Arial" w:cs="Arial"/>
          <w:i/>
          <w:iCs/>
          <w:color w:val="0432FF"/>
          <w:sz w:val="22"/>
          <w:szCs w:val="22"/>
        </w:rPr>
        <w:t>application</w:t>
      </w:r>
      <w:r w:rsidR="00390DC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is </w:t>
      </w:r>
      <w:r w:rsidR="001E71F0" w:rsidRPr="00534BDD">
        <w:rPr>
          <w:rFonts w:ascii="Arial" w:hAnsi="Arial" w:cs="Arial"/>
          <w:i/>
          <w:iCs/>
          <w:color w:val="0432FF"/>
          <w:sz w:val="22"/>
          <w:szCs w:val="22"/>
        </w:rPr>
        <w:t>approved</w:t>
      </w:r>
      <w:r w:rsidR="00390DC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, we request that you please provide </w:t>
      </w:r>
      <w:r w:rsidR="00EE168F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Monterey </w:t>
      </w:r>
      <w:r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Foundation with </w:t>
      </w:r>
      <w:r w:rsidR="00390DC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a </w:t>
      </w:r>
      <w:r w:rsidR="00B93E59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follow-up </w:t>
      </w:r>
      <w:r w:rsidR="00390DC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report </w:t>
      </w:r>
      <w:r w:rsidR="00641493" w:rsidRPr="00534BDD">
        <w:rPr>
          <w:rFonts w:ascii="Arial" w:hAnsi="Arial" w:cs="Arial"/>
          <w:i/>
          <w:iCs/>
          <w:color w:val="0432FF"/>
          <w:sz w:val="22"/>
          <w:szCs w:val="22"/>
        </w:rPr>
        <w:t>when it is completed</w:t>
      </w:r>
      <w:r w:rsidR="00300F0D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. That 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>could</w:t>
      </w:r>
      <w:r w:rsidR="00641493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</w:t>
      </w:r>
      <w:r w:rsidR="00EE168F" w:rsidRPr="00534BDD">
        <w:rPr>
          <w:rFonts w:ascii="Arial" w:hAnsi="Arial" w:cs="Arial"/>
          <w:i/>
          <w:iCs/>
          <w:color w:val="0432FF"/>
          <w:sz w:val="22"/>
          <w:szCs w:val="22"/>
        </w:rPr>
        <w:t>includ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>e</w:t>
      </w:r>
      <w:r w:rsidR="00641493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photos and other information </w:t>
      </w:r>
      <w:r w:rsidR="00B93E59" w:rsidRPr="00534BDD">
        <w:rPr>
          <w:rFonts w:ascii="Arial" w:hAnsi="Arial" w:cs="Arial"/>
          <w:i/>
          <w:iCs/>
          <w:color w:val="0432FF"/>
          <w:sz w:val="22"/>
          <w:szCs w:val="22"/>
        </w:rPr>
        <w:t>about</w:t>
      </w:r>
      <w:r w:rsidR="00641493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the project and its 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actual </w:t>
      </w:r>
      <w:r w:rsidR="00641493" w:rsidRPr="00534BDD">
        <w:rPr>
          <w:rFonts w:ascii="Arial" w:hAnsi="Arial" w:cs="Arial"/>
          <w:i/>
          <w:iCs/>
          <w:color w:val="0432FF"/>
          <w:sz w:val="22"/>
          <w:szCs w:val="22"/>
        </w:rPr>
        <w:t>impact</w:t>
      </w:r>
      <w:r w:rsidR="0015110E" w:rsidRPr="00534BDD">
        <w:rPr>
          <w:rFonts w:ascii="Arial" w:hAnsi="Arial" w:cs="Arial"/>
          <w:i/>
          <w:iCs/>
          <w:color w:val="0432FF"/>
          <w:sz w:val="22"/>
          <w:szCs w:val="22"/>
        </w:rPr>
        <w:t>.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</w:t>
      </w:r>
      <w:r w:rsidR="0015110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That</w:t>
      </w:r>
      <w:r w:rsidR="00706713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data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 </w:t>
      </w:r>
      <w:r w:rsidR="00706713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that 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may be used in </w:t>
      </w:r>
      <w:r w:rsidR="0015110E" w:rsidRPr="00534BDD">
        <w:rPr>
          <w:rFonts w:ascii="Arial" w:hAnsi="Arial" w:cs="Arial"/>
          <w:i/>
          <w:iCs/>
          <w:color w:val="0432FF"/>
          <w:sz w:val="22"/>
          <w:szCs w:val="22"/>
        </w:rPr>
        <w:t xml:space="preserve">future </w:t>
      </w:r>
      <w:r w:rsidR="002F4A2F" w:rsidRPr="00534BDD">
        <w:rPr>
          <w:rFonts w:ascii="Arial" w:hAnsi="Arial" w:cs="Arial"/>
          <w:i/>
          <w:iCs/>
          <w:color w:val="0432FF"/>
          <w:sz w:val="22"/>
          <w:szCs w:val="22"/>
        </w:rPr>
        <w:t>Foundation newsletters or advertising.</w:t>
      </w:r>
    </w:p>
    <w:p w14:paraId="18358B22" w14:textId="77777777" w:rsidR="00E10D2A" w:rsidRDefault="00E10D2A" w:rsidP="00E10D2A">
      <w:pPr>
        <w:tabs>
          <w:tab w:val="left" w:pos="360"/>
          <w:tab w:val="left" w:pos="720"/>
          <w:tab w:val="left" w:pos="1080"/>
        </w:tabs>
        <w:rPr>
          <w:rFonts w:ascii="Arial" w:hAnsi="Arial" w:cs="Arial"/>
          <w:b/>
          <w:sz w:val="28"/>
          <w:szCs w:val="28"/>
        </w:rPr>
      </w:pPr>
    </w:p>
    <w:p w14:paraId="0A8133AF" w14:textId="52827CF3" w:rsidR="005A553E" w:rsidRPr="00B93E59" w:rsidRDefault="00B132CE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</w:rPr>
      </w:pPr>
      <w:r>
        <w:rPr>
          <w:rFonts w:ascii="Arial" w:hAnsi="Arial" w:cs="Arial"/>
          <w:b/>
          <w:sz w:val="26"/>
          <w:szCs w:val="26"/>
        </w:rPr>
        <w:t xml:space="preserve">Detailed </w:t>
      </w:r>
      <w:r w:rsidR="005A553E" w:rsidRPr="009254AA">
        <w:rPr>
          <w:rFonts w:ascii="Arial" w:hAnsi="Arial" w:cs="Arial"/>
          <w:b/>
          <w:sz w:val="26"/>
          <w:szCs w:val="26"/>
        </w:rPr>
        <w:t>Description / Summary of Request</w:t>
      </w:r>
      <w:r w:rsidR="005A553E" w:rsidRPr="00B93E59">
        <w:rPr>
          <w:rFonts w:ascii="Times New Roman" w:hAnsi="Times New Roman" w:cs="Times New Roman"/>
          <w:bCs/>
          <w:sz w:val="26"/>
          <w:szCs w:val="26"/>
        </w:rPr>
        <w:t>:</w:t>
      </w:r>
      <w:r w:rsidR="00B93E59" w:rsidRPr="00B93E59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E16F84" w:rsidRPr="00B93E59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19A87301" w14:textId="77777777" w:rsidR="005A553E" w:rsidRPr="00136B8C" w:rsidRDefault="005A553E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6E50AA34" w14:textId="77777777" w:rsidR="005A553E" w:rsidRDefault="005A553E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2A542031" w14:textId="77777777" w:rsidR="0034576D" w:rsidRDefault="0034576D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246F004B" w14:textId="77777777" w:rsidR="0034576D" w:rsidRPr="00136B8C" w:rsidRDefault="0034576D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279E799D" w14:textId="77777777" w:rsidR="005A553E" w:rsidRPr="00136B8C" w:rsidRDefault="005A553E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2FA5FDD9" w14:textId="5E017297" w:rsidR="009254AA" w:rsidRPr="00136B8C" w:rsidRDefault="009254A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3BDBBD04" w14:textId="329CA8DD" w:rsidR="00E10D2A" w:rsidRPr="00136B8C" w:rsidRDefault="00E10D2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  <w:r w:rsidRPr="00136B8C">
        <w:rPr>
          <w:rFonts w:ascii="Arial" w:hAnsi="Arial" w:cs="Arial"/>
          <w:b/>
          <w:sz w:val="26"/>
          <w:szCs w:val="26"/>
        </w:rPr>
        <w:t>Overall Budget</w:t>
      </w:r>
      <w:r w:rsidRPr="00136B8C">
        <w:rPr>
          <w:rFonts w:ascii="Times New Roman" w:hAnsi="Times New Roman" w:cs="Times New Roman"/>
          <w:bCs/>
          <w:sz w:val="26"/>
          <w:szCs w:val="26"/>
        </w:rPr>
        <w:t>:</w:t>
      </w:r>
      <w:r w:rsidR="00E16F84" w:rsidRPr="00136B8C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14:paraId="77EF24AE" w14:textId="77777777" w:rsidR="00E10D2A" w:rsidRPr="00136B8C" w:rsidRDefault="00E10D2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2C5F2C6F" w14:textId="77777777" w:rsidR="00E10D2A" w:rsidRDefault="00E10D2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0FFAAB5D" w14:textId="77777777" w:rsidR="0034576D" w:rsidRPr="00136B8C" w:rsidRDefault="0034576D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5A3876AA" w14:textId="4CD2090C" w:rsidR="00E10D2A" w:rsidRPr="00136B8C" w:rsidRDefault="00E10D2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  <w:r w:rsidRPr="00EE1E85">
        <w:rPr>
          <w:rFonts w:ascii="Arial" w:hAnsi="Arial" w:cs="Arial"/>
          <w:b/>
          <w:sz w:val="26"/>
          <w:szCs w:val="26"/>
        </w:rPr>
        <w:t>Schedule</w:t>
      </w:r>
      <w:r w:rsidR="00300F0D">
        <w:rPr>
          <w:rFonts w:ascii="Arial" w:hAnsi="Arial" w:cs="Arial"/>
          <w:b/>
          <w:sz w:val="26"/>
          <w:szCs w:val="26"/>
        </w:rPr>
        <w:t xml:space="preserve">d Dates and </w:t>
      </w:r>
      <w:r w:rsidR="0034576D">
        <w:rPr>
          <w:rFonts w:ascii="Arial" w:hAnsi="Arial" w:cs="Arial"/>
          <w:b/>
          <w:sz w:val="26"/>
          <w:szCs w:val="26"/>
        </w:rPr>
        <w:t>A</w:t>
      </w:r>
      <w:r w:rsidR="00300F0D">
        <w:rPr>
          <w:rFonts w:ascii="Arial" w:hAnsi="Arial" w:cs="Arial"/>
          <w:b/>
          <w:sz w:val="26"/>
          <w:szCs w:val="26"/>
        </w:rPr>
        <w:t xml:space="preserve">nticipated </w:t>
      </w:r>
      <w:r w:rsidR="0034576D">
        <w:rPr>
          <w:rFonts w:ascii="Arial" w:hAnsi="Arial" w:cs="Arial"/>
          <w:b/>
          <w:sz w:val="26"/>
          <w:szCs w:val="26"/>
        </w:rPr>
        <w:t>T</w:t>
      </w:r>
      <w:r w:rsidR="00300F0D">
        <w:rPr>
          <w:rFonts w:ascii="Arial" w:hAnsi="Arial" w:cs="Arial"/>
          <w:b/>
          <w:sz w:val="26"/>
          <w:szCs w:val="26"/>
        </w:rPr>
        <w:t>imeline</w:t>
      </w:r>
      <w:r w:rsidRPr="00136B8C">
        <w:rPr>
          <w:rFonts w:ascii="Times New Roman" w:hAnsi="Times New Roman" w:cs="Times New Roman"/>
          <w:bCs/>
          <w:sz w:val="26"/>
          <w:szCs w:val="26"/>
        </w:rPr>
        <w:t>:</w:t>
      </w:r>
      <w:r w:rsidR="00E16F84" w:rsidRPr="00136B8C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5C117601" w14:textId="5B6FAABE" w:rsidR="00E10D2A" w:rsidRDefault="00E10D2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75025FCE" w14:textId="77777777" w:rsidR="00746F47" w:rsidRDefault="00746F47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7A1E2DB9" w14:textId="77777777" w:rsidR="00746F47" w:rsidRPr="00136B8C" w:rsidRDefault="00746F47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65F634C8" w14:textId="77777777" w:rsidR="00E16F84" w:rsidRPr="00136B8C" w:rsidRDefault="00E16F84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7885B6DA" w14:textId="100105E0" w:rsidR="00D97313" w:rsidRPr="00136B8C" w:rsidRDefault="00D97313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  <w:r w:rsidRPr="00EE1E85">
        <w:rPr>
          <w:rFonts w:ascii="Arial" w:hAnsi="Arial" w:cs="Arial"/>
          <w:b/>
          <w:sz w:val="26"/>
          <w:szCs w:val="26"/>
        </w:rPr>
        <w:t>Anticipated Impact</w:t>
      </w:r>
      <w:r w:rsidR="00E10D2A" w:rsidRPr="00EE1E85">
        <w:rPr>
          <w:rFonts w:ascii="Arial" w:hAnsi="Arial" w:cs="Arial"/>
          <w:b/>
          <w:sz w:val="26"/>
          <w:szCs w:val="26"/>
        </w:rPr>
        <w:t xml:space="preserve"> of these funds</w:t>
      </w:r>
      <w:r w:rsidR="004276FB">
        <w:rPr>
          <w:rFonts w:ascii="Arial" w:hAnsi="Arial" w:cs="Arial"/>
          <w:b/>
          <w:sz w:val="26"/>
          <w:szCs w:val="26"/>
        </w:rPr>
        <w:t xml:space="preserve"> </w:t>
      </w:r>
      <w:r w:rsidR="004276FB">
        <w:rPr>
          <w:rFonts w:ascii="Arial" w:hAnsi="Arial" w:cs="Arial"/>
          <w:bCs/>
          <w:sz w:val="26"/>
          <w:szCs w:val="26"/>
        </w:rPr>
        <w:t>(what do you hope to see happen?)</w:t>
      </w:r>
      <w:r w:rsidRPr="00136B8C">
        <w:rPr>
          <w:rFonts w:ascii="Times New Roman" w:hAnsi="Times New Roman" w:cs="Times New Roman"/>
          <w:bCs/>
          <w:sz w:val="26"/>
          <w:szCs w:val="26"/>
        </w:rPr>
        <w:t>:</w:t>
      </w:r>
      <w:r w:rsidR="00E16F84" w:rsidRPr="00136B8C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71C0C4FF" w14:textId="0B5251F7" w:rsidR="00D97313" w:rsidRPr="00136B8C" w:rsidRDefault="00D97313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142CC8A6" w14:textId="3F442FBF" w:rsidR="00BF63A7" w:rsidRPr="00136B8C" w:rsidRDefault="00BF63A7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0133068F" w14:textId="77777777" w:rsidR="009254AA" w:rsidRPr="00136B8C" w:rsidRDefault="009254A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74CD94E1" w14:textId="4190F6D1" w:rsidR="009254AA" w:rsidRPr="00136B8C" w:rsidRDefault="00E10D2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  <w:r w:rsidRPr="00EE1E85">
        <w:rPr>
          <w:rFonts w:ascii="Arial" w:hAnsi="Arial" w:cs="Arial"/>
          <w:b/>
          <w:sz w:val="26"/>
          <w:szCs w:val="26"/>
        </w:rPr>
        <w:t>O</w:t>
      </w:r>
      <w:r w:rsidR="009254AA" w:rsidRPr="00EE1E85">
        <w:rPr>
          <w:rFonts w:ascii="Arial" w:hAnsi="Arial" w:cs="Arial"/>
          <w:b/>
          <w:sz w:val="26"/>
          <w:szCs w:val="26"/>
        </w:rPr>
        <w:t>ther Funding Available for this p</w:t>
      </w:r>
      <w:r w:rsidR="004276FB">
        <w:rPr>
          <w:rFonts w:ascii="Arial" w:hAnsi="Arial" w:cs="Arial"/>
          <w:b/>
          <w:sz w:val="26"/>
          <w:szCs w:val="26"/>
        </w:rPr>
        <w:t>roject/purpose</w:t>
      </w:r>
      <w:r w:rsidR="009254AA" w:rsidRPr="00136B8C">
        <w:rPr>
          <w:rFonts w:ascii="Times New Roman" w:hAnsi="Times New Roman" w:cs="Times New Roman"/>
          <w:bCs/>
          <w:sz w:val="26"/>
          <w:szCs w:val="26"/>
        </w:rPr>
        <w:t>:</w:t>
      </w:r>
      <w:r w:rsidR="00E16F84" w:rsidRPr="00136B8C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9254AA" w:rsidRPr="00136B8C">
        <w:rPr>
          <w:rFonts w:ascii="Times New Roman" w:hAnsi="Times New Roman" w:cs="Times New Roman"/>
          <w:bCs/>
          <w:sz w:val="26"/>
          <w:szCs w:val="26"/>
        </w:rPr>
        <w:tab/>
      </w:r>
    </w:p>
    <w:p w14:paraId="3496DEDF" w14:textId="77777777" w:rsidR="009254AA" w:rsidRPr="00136B8C" w:rsidRDefault="009254AA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71A39F19" w14:textId="0B548BE5" w:rsidR="00651A84" w:rsidRPr="00136B8C" w:rsidRDefault="00651A84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7D999842" w14:textId="08731B6F" w:rsidR="00651A84" w:rsidRPr="00136B8C" w:rsidRDefault="00651A84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42F023C0" w14:textId="11985FF5" w:rsidR="00651A84" w:rsidRPr="00136B8C" w:rsidRDefault="00651A84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1DA6005D" w14:textId="0468B8C5" w:rsidR="00651A84" w:rsidRPr="00136B8C" w:rsidRDefault="00651A84" w:rsidP="00E10D2A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bCs/>
          <w:sz w:val="26"/>
          <w:szCs w:val="26"/>
        </w:rPr>
      </w:pPr>
    </w:p>
    <w:p w14:paraId="40850DE5" w14:textId="67DEBAA3" w:rsidR="00651A84" w:rsidRDefault="00651A84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3AFE1D76" w14:textId="77777777" w:rsidR="00AE4556" w:rsidRDefault="00AE4556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42FE34F3" w14:textId="77777777" w:rsidR="00AE4556" w:rsidRDefault="00AE4556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5D2F6266" w14:textId="77777777" w:rsidR="00AE4556" w:rsidRDefault="00AE4556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65E1A4C6" w14:textId="77777777" w:rsidR="00AE4556" w:rsidRDefault="00AE4556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3D1943E4" w14:textId="77777777" w:rsidR="00AE4556" w:rsidRDefault="00AE4556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0F1763B7" w14:textId="77777777" w:rsidR="00AE4556" w:rsidRDefault="00AE4556" w:rsidP="005A553E">
      <w:pPr>
        <w:rPr>
          <w:rFonts w:ascii="Times New Roman" w:hAnsi="Times New Roman" w:cs="Times New Roman"/>
          <w:bCs/>
          <w:sz w:val="26"/>
          <w:szCs w:val="26"/>
        </w:rPr>
      </w:pPr>
    </w:p>
    <w:p w14:paraId="67C70731" w14:textId="50EE3090" w:rsidR="00AE4556" w:rsidRPr="00534BDD" w:rsidRDefault="00AE4556" w:rsidP="00746F47">
      <w:pPr>
        <w:tabs>
          <w:tab w:val="left" w:pos="360"/>
          <w:tab w:val="left" w:pos="720"/>
          <w:tab w:val="left" w:pos="1080"/>
        </w:tabs>
        <w:jc w:val="center"/>
        <w:rPr>
          <w:rFonts w:ascii="Corbel" w:hAnsi="Corbel" w:cs="Arial"/>
          <w:i/>
          <w:iCs/>
        </w:rPr>
      </w:pPr>
      <w:r w:rsidRPr="00534BDD">
        <w:rPr>
          <w:rFonts w:ascii="Corbel" w:hAnsi="Corbel" w:cs="Arial"/>
          <w:i/>
          <w:iCs/>
        </w:rPr>
        <w:t>You may attach pages with additional details or comments to this application, if required.</w:t>
      </w:r>
    </w:p>
    <w:sectPr w:rsidR="00AE4556" w:rsidRPr="00534BDD" w:rsidSect="00FB0E93">
      <w:footerReference w:type="even" r:id="rId7"/>
      <w:footerReference w:type="default" r:id="rId8"/>
      <w:pgSz w:w="12240" w:h="15840"/>
      <w:pgMar w:top="765" w:right="1152" w:bottom="1008" w:left="1224" w:header="720" w:footer="4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551F29" w14:textId="77777777" w:rsidR="00A94F4A" w:rsidRDefault="00A94F4A" w:rsidP="007375C4">
      <w:r>
        <w:separator/>
      </w:r>
    </w:p>
  </w:endnote>
  <w:endnote w:type="continuationSeparator" w:id="0">
    <w:p w14:paraId="3E4A91A8" w14:textId="77777777" w:rsidR="00A94F4A" w:rsidRDefault="00A94F4A" w:rsidP="0073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C7845" w14:textId="6D33C3CB" w:rsidR="007375C4" w:rsidRDefault="00FB0E93" w:rsidP="00D06DF2">
    <w:pPr>
      <w:pStyle w:val="Footer"/>
      <w:ind w:right="360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FUNDING REQUEST TEMPLATE.docx</w:t>
    </w:r>
    <w:r>
      <w:rPr>
        <w:noProof/>
      </w:rPr>
      <w:fldChar w:fldCharType="end"/>
    </w:r>
    <w:r w:rsidR="00677FAF">
      <w:rPr>
        <w:noProof/>
        <w:lang w:eastAsia="zh-C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4CFEE9" wp14:editId="435AC900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9545955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BAAD2E" w14:textId="77777777" w:rsidR="00677FAF" w:rsidRDefault="00677FA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4CFEE9" id="Rectangle 40" o:spid="_x0000_s1026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" fillcolor="black [3213]" stroked="f" strokeweight="3pt">
              <v:textbox>
                <w:txbxContent>
                  <w:p w14:paraId="14BAAD2E" w14:textId="77777777" w:rsidR="00677FAF" w:rsidRDefault="00677FA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63850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1A12B2" w14:textId="5362C037" w:rsidR="00D06DF2" w:rsidRDefault="00D06DF2" w:rsidP="008E14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BF8795" w14:textId="77777777" w:rsidR="007375C4" w:rsidRDefault="007375C4" w:rsidP="00D06DF2">
    <w:pPr>
      <w:pStyle w:val="Footer"/>
      <w:ind w:right="360"/>
      <w:jc w:val="center"/>
    </w:pPr>
    <w:r>
      <w:t xml:space="preserve">Complete and </w:t>
    </w:r>
    <w:proofErr w:type="gramStart"/>
    <w:r>
      <w:t>Submit</w:t>
    </w:r>
    <w:proofErr w:type="gramEnd"/>
    <w:r>
      <w:t xml:space="preserve"> to Monterey Foundation, 6111 82</w:t>
    </w:r>
    <w:r w:rsidRPr="007375C4">
      <w:rPr>
        <w:vertAlign w:val="superscript"/>
      </w:rPr>
      <w:t>nd</w:t>
    </w:r>
    <w:r>
      <w:t xml:space="preserve"> Street, Lubbock TX 79424</w:t>
    </w:r>
  </w:p>
  <w:p w14:paraId="4D469B36" w14:textId="60A53B6E" w:rsidR="007375C4" w:rsidRDefault="00F571EE" w:rsidP="00F571EE">
    <w:pPr>
      <w:pStyle w:val="Footer"/>
      <w:jc w:val="center"/>
    </w:pPr>
    <w:hyperlink r:id="rId1" w:history="1">
      <w:r w:rsidRPr="00EF55B4">
        <w:rPr>
          <w:rStyle w:val="Hyperlink"/>
        </w:rPr>
        <w:t>LauraOpton71@gmail.com</w:t>
      </w:r>
    </w:hyperlink>
  </w:p>
  <w:p w14:paraId="00065A98" w14:textId="77777777" w:rsidR="00F571EE" w:rsidRDefault="00F57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8166D8" w14:textId="77777777" w:rsidR="00A94F4A" w:rsidRDefault="00A94F4A" w:rsidP="007375C4">
      <w:r>
        <w:separator/>
      </w:r>
    </w:p>
  </w:footnote>
  <w:footnote w:type="continuationSeparator" w:id="0">
    <w:p w14:paraId="6750E058" w14:textId="77777777" w:rsidR="00A94F4A" w:rsidRDefault="00A94F4A" w:rsidP="007375C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21"/>
    <w:rsid w:val="000415E2"/>
    <w:rsid w:val="00102514"/>
    <w:rsid w:val="00136B8C"/>
    <w:rsid w:val="0015110E"/>
    <w:rsid w:val="001E71F0"/>
    <w:rsid w:val="00262D14"/>
    <w:rsid w:val="00284EDF"/>
    <w:rsid w:val="002B0AAD"/>
    <w:rsid w:val="002C1F8E"/>
    <w:rsid w:val="002F4A2F"/>
    <w:rsid w:val="00300F0D"/>
    <w:rsid w:val="0031482E"/>
    <w:rsid w:val="00332C6E"/>
    <w:rsid w:val="0034576D"/>
    <w:rsid w:val="00353CCF"/>
    <w:rsid w:val="003556C9"/>
    <w:rsid w:val="00390DCE"/>
    <w:rsid w:val="003C4F8A"/>
    <w:rsid w:val="004276FB"/>
    <w:rsid w:val="004844D3"/>
    <w:rsid w:val="004F165F"/>
    <w:rsid w:val="0051730D"/>
    <w:rsid w:val="00534BDD"/>
    <w:rsid w:val="005A553E"/>
    <w:rsid w:val="005C0A4E"/>
    <w:rsid w:val="005D72E5"/>
    <w:rsid w:val="00641493"/>
    <w:rsid w:val="00650363"/>
    <w:rsid w:val="00651A84"/>
    <w:rsid w:val="00667DD7"/>
    <w:rsid w:val="00677FAF"/>
    <w:rsid w:val="00706713"/>
    <w:rsid w:val="00713ACC"/>
    <w:rsid w:val="007375C4"/>
    <w:rsid w:val="00746F47"/>
    <w:rsid w:val="00792BB6"/>
    <w:rsid w:val="007B2D49"/>
    <w:rsid w:val="00805C0D"/>
    <w:rsid w:val="008515F5"/>
    <w:rsid w:val="00890B7D"/>
    <w:rsid w:val="0090549A"/>
    <w:rsid w:val="009254AA"/>
    <w:rsid w:val="009504A3"/>
    <w:rsid w:val="009B1A5C"/>
    <w:rsid w:val="009C39E7"/>
    <w:rsid w:val="009E6F0A"/>
    <w:rsid w:val="009F3FD7"/>
    <w:rsid w:val="00A94F4A"/>
    <w:rsid w:val="00AE4556"/>
    <w:rsid w:val="00B132CE"/>
    <w:rsid w:val="00B51A00"/>
    <w:rsid w:val="00B83872"/>
    <w:rsid w:val="00B93E59"/>
    <w:rsid w:val="00BF63A7"/>
    <w:rsid w:val="00D06DF2"/>
    <w:rsid w:val="00D45C2F"/>
    <w:rsid w:val="00D74822"/>
    <w:rsid w:val="00D97313"/>
    <w:rsid w:val="00DE0702"/>
    <w:rsid w:val="00DE64D7"/>
    <w:rsid w:val="00E10D2A"/>
    <w:rsid w:val="00E16F84"/>
    <w:rsid w:val="00E329A7"/>
    <w:rsid w:val="00E45E87"/>
    <w:rsid w:val="00E90E21"/>
    <w:rsid w:val="00EB067F"/>
    <w:rsid w:val="00EE168F"/>
    <w:rsid w:val="00EE1E85"/>
    <w:rsid w:val="00F2734D"/>
    <w:rsid w:val="00F571EE"/>
    <w:rsid w:val="00F75926"/>
    <w:rsid w:val="00FB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E52B29"/>
  <w14:defaultImageDpi w14:val="300"/>
  <w15:docId w15:val="{E493D0CA-32CA-0A46-9DED-8391AB71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4D3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4844D3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375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5C4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7375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5C4"/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7375C4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06DF2"/>
  </w:style>
  <w:style w:type="character" w:styleId="UnresolvedMention">
    <w:name w:val="Unresolved Mention"/>
    <w:basedOn w:val="DefaultParagraphFont"/>
    <w:uiPriority w:val="99"/>
    <w:semiHidden/>
    <w:unhideWhenUsed/>
    <w:rsid w:val="00F57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aOpton71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ichaelmartin:Google%20Drive:SHARED-Foundation:FORMS:FUNDING%20REQUES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49288A-58C0-874F-A604-E5C81C84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Macintosh%20HD:Users:michaelmartin:Google%20Drive:SHARED-Foundation:FORMS:FUNDING%20REQUEST%20TEMPLATE.dotx</Template>
  <TotalTime>0</TotalTime>
  <Pages>2</Pages>
  <Words>201</Words>
  <Characters>1251</Characters>
  <Application>Microsoft Office Word</Application>
  <DocSecurity>0</DocSecurity>
  <Lines>96</Lines>
  <Paragraphs>35</Paragraphs>
  <ScaleCrop>false</ScaleCrop>
  <Company>home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assistance</dc:title>
  <dc:subject/>
  <dc:creator>Michael Martin</dc:creator>
  <cp:keywords/>
  <dc:description/>
  <cp:lastModifiedBy>M.A.Martin</cp:lastModifiedBy>
  <cp:revision>2</cp:revision>
  <cp:lastPrinted>2020-11-26T16:35:00Z</cp:lastPrinted>
  <dcterms:created xsi:type="dcterms:W3CDTF">2026-09-01T19:38:00Z</dcterms:created>
  <dcterms:modified xsi:type="dcterms:W3CDTF">2026-09-01T19:38:00Z</dcterms:modified>
</cp:coreProperties>
</file>